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9C663" w14:textId="77777777" w:rsidR="00D33C30" w:rsidRPr="00CC0FD7" w:rsidRDefault="002D1102" w:rsidP="00CC0FD7">
      <w:r>
        <w:rPr>
          <w:noProof/>
          <w:lang w:val="en-US"/>
        </w:rPr>
        <w:drawing>
          <wp:anchor distT="0" distB="0" distL="114300" distR="114300" simplePos="0" relativeHeight="251670015" behindDoc="0" locked="0" layoutInCell="1" allowOverlap="1" wp14:anchorId="180C94D1" wp14:editId="35B5C907">
            <wp:simplePos x="0" y="0"/>
            <wp:positionH relativeFrom="column">
              <wp:posOffset>6440170</wp:posOffset>
            </wp:positionH>
            <wp:positionV relativeFrom="paragraph">
              <wp:posOffset>12685395</wp:posOffset>
            </wp:positionV>
            <wp:extent cx="3707765" cy="1074420"/>
            <wp:effectExtent l="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E1E16">
        <w:rPr>
          <w:noProof/>
          <w:lang w:val="en-US"/>
        </w:rPr>
        <w:drawing>
          <wp:anchor distT="0" distB="0" distL="114300" distR="114300" simplePos="0" relativeHeight="251656188" behindDoc="1" locked="0" layoutInCell="1" allowOverlap="1" wp14:anchorId="19EDE6BD" wp14:editId="56B9A84A">
            <wp:simplePos x="0" y="0"/>
            <wp:positionH relativeFrom="column">
              <wp:posOffset>-25400</wp:posOffset>
            </wp:positionH>
            <wp:positionV relativeFrom="paragraph">
              <wp:posOffset>-24765</wp:posOffset>
            </wp:positionV>
            <wp:extent cx="10783570" cy="15151100"/>
            <wp:effectExtent l="0" t="0" r="11430" b="12700"/>
            <wp:wrapNone/>
            <wp:docPr id="36" name="Picture 36" descr="Wks_6:Users:w6:Documents:Wks6_CURRENT Work in Progress:0227216_Squash NZ_Try It Play It Love It shells:WORD links:Posi:main pi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ks_6:Users:w6:Documents:Wks6_CURRENT Work in Progress:0227216_Squash NZ_Try It Play It Love It shells:WORD links:Posi:main pic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151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A1199" wp14:editId="0501F7F2">
                <wp:simplePos x="0" y="0"/>
                <wp:positionH relativeFrom="column">
                  <wp:posOffset>414020</wp:posOffset>
                </wp:positionH>
                <wp:positionV relativeFrom="paragraph">
                  <wp:posOffset>12659360</wp:posOffset>
                </wp:positionV>
                <wp:extent cx="5640705" cy="1444625"/>
                <wp:effectExtent l="0" t="1270" r="3175" b="1905"/>
                <wp:wrapNone/>
                <wp:docPr id="10" name="Text Box 15" descr="POS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B083B" w14:textId="77777777" w:rsidR="00125A46" w:rsidRPr="00EB6D1A" w:rsidRDefault="00125A46" w:rsidP="00EB6D1A">
                            <w:pPr>
                              <w:spacing w:after="0" w:line="740" w:lineRule="exact"/>
                              <w:ind w:left="0" w:right="0"/>
                              <w:rPr>
                                <w:rFonts w:ascii="Uni Sans Bold" w:hAnsi="Uni Sans Bold"/>
                                <w:sz w:val="72"/>
                              </w:rPr>
                            </w:pPr>
                            <w:r w:rsidRPr="00EB6D1A">
                              <w:rPr>
                                <w:rFonts w:ascii="Uni Sans Bold" w:hAnsi="Uni Sans Bold"/>
                                <w:sz w:val="72"/>
                              </w:rPr>
                              <w:t>POSTER</w:t>
                            </w:r>
                          </w:p>
                          <w:p w14:paraId="7C87B3CB" w14:textId="77777777" w:rsidR="00125A46" w:rsidRPr="00EB6D1A" w:rsidRDefault="00125A46" w:rsidP="00EB6D1A">
                            <w:pPr>
                              <w:spacing w:after="0" w:line="1000" w:lineRule="exact"/>
                              <w:ind w:left="0" w:right="0"/>
                              <w:rPr>
                                <w:rFonts w:ascii="Uni Sans Regular" w:hAnsi="Uni Sans Regular"/>
                                <w:sz w:val="52"/>
                              </w:rPr>
                            </w:pPr>
                            <w:r>
                              <w:rPr>
                                <w:rFonts w:ascii="Uni Sans Regular" w:hAnsi="Uni Sans Regular"/>
                                <w:sz w:val="52"/>
                              </w:rPr>
                              <w:t>Poster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alt="Description: POSTER" style="position:absolute;left:0;text-align:left;margin-left:32.6pt;margin-top:996.8pt;width:444.15pt;height:1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" filled="f" stroked="f">
                <v:textbox>
                  <w:txbxContent>
                    <w:p w:rsidR="00125A46" w:rsidRPr="00EB6D1A" w:rsidRDefault="00125A46" w:rsidP="00EB6D1A">
                      <w:pPr>
                        <w:spacing w:after="0" w:line="740" w:lineRule="exact"/>
                        <w:ind w:left="0" w:right="0"/>
                        <w:rPr>
                          <w:rFonts w:ascii="Uni Sans Bold" w:hAnsi="Uni Sans Bold"/>
                          <w:sz w:val="72"/>
                        </w:rPr>
                      </w:pPr>
                      <w:r w:rsidRPr="00EB6D1A">
                        <w:rPr>
                          <w:rFonts w:ascii="Uni Sans Bold" w:hAnsi="Uni Sans Bold"/>
                          <w:sz w:val="72"/>
                        </w:rPr>
                        <w:t>POSTER</w:t>
                      </w:r>
                    </w:p>
                    <w:p w:rsidR="00125A46" w:rsidRPr="00EB6D1A" w:rsidRDefault="00125A46" w:rsidP="00EB6D1A">
                      <w:pPr>
                        <w:spacing w:after="0" w:line="1000" w:lineRule="exact"/>
                        <w:ind w:left="0" w:right="0"/>
                        <w:rPr>
                          <w:rFonts w:ascii="Uni Sans Regular" w:hAnsi="Uni Sans Regular"/>
                          <w:sz w:val="52"/>
                        </w:rPr>
                      </w:pPr>
                      <w:r>
                        <w:rPr>
                          <w:rFonts w:ascii="Uni Sans Regular" w:hAnsi="Uni Sans Regular"/>
                          <w:sz w:val="52"/>
                        </w:rPr>
                        <w:t>Poster details</w:t>
                      </w:r>
                    </w:p>
                  </w:txbxContent>
                </v:textbox>
              </v:shape>
            </w:pict>
          </mc:Fallback>
        </mc:AlternateContent>
      </w:r>
      <w:r w:rsidR="008E1E16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791BED4" wp14:editId="6D52A288">
            <wp:simplePos x="0" y="0"/>
            <wp:positionH relativeFrom="column">
              <wp:posOffset>4768215</wp:posOffset>
            </wp:positionH>
            <wp:positionV relativeFrom="paragraph">
              <wp:posOffset>-312420</wp:posOffset>
            </wp:positionV>
            <wp:extent cx="5380355" cy="635635"/>
            <wp:effectExtent l="0" t="0" r="4445" b="0"/>
            <wp:wrapNone/>
            <wp:docPr id="35" name="Picture 35" descr="Try It_Play It_Love it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y It_Play It_Love it_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16321B3E" wp14:editId="1B4BD94A">
            <wp:simplePos x="0" y="0"/>
            <wp:positionH relativeFrom="column">
              <wp:posOffset>562610</wp:posOffset>
            </wp:positionH>
            <wp:positionV relativeFrom="paragraph">
              <wp:posOffset>-290830</wp:posOffset>
            </wp:positionV>
            <wp:extent cx="2553970" cy="1014095"/>
            <wp:effectExtent l="0" t="0" r="11430" b="1905"/>
            <wp:wrapNone/>
            <wp:docPr id="34" name="Picture 34" descr="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ub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47DBB576" wp14:editId="52CD57F1">
                <wp:simplePos x="0" y="0"/>
                <wp:positionH relativeFrom="column">
                  <wp:posOffset>-57785</wp:posOffset>
                </wp:positionH>
                <wp:positionV relativeFrom="paragraph">
                  <wp:posOffset>10981690</wp:posOffset>
                </wp:positionV>
                <wp:extent cx="10812780" cy="3425190"/>
                <wp:effectExtent l="5715" t="0" r="14605" b="16510"/>
                <wp:wrapNone/>
                <wp:docPr id="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425190"/>
                        </a:xfrm>
                        <a:custGeom>
                          <a:avLst/>
                          <a:gdLst>
                            <a:gd name="T0" fmla="*/ 91 w 17028"/>
                            <a:gd name="T1" fmla="*/ 1806 h 5394"/>
                            <a:gd name="T2" fmla="*/ 17028 w 17028"/>
                            <a:gd name="T3" fmla="*/ 0 h 5394"/>
                            <a:gd name="T4" fmla="*/ 17005 w 17028"/>
                            <a:gd name="T5" fmla="*/ 5394 h 5394"/>
                            <a:gd name="T6" fmla="*/ 0 w 17028"/>
                            <a:gd name="T7" fmla="*/ 5234 h 5394"/>
                            <a:gd name="T8" fmla="*/ 91 w 17028"/>
                            <a:gd name="T9" fmla="*/ 1806 h 5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28" h="5394">
                              <a:moveTo>
                                <a:pt x="91" y="1806"/>
                              </a:moveTo>
                              <a:lnTo>
                                <a:pt x="17028" y="0"/>
                              </a:lnTo>
                              <a:lnTo>
                                <a:pt x="17005" y="5394"/>
                              </a:lnTo>
                              <a:lnTo>
                                <a:pt x="0" y="5234"/>
                              </a:lnTo>
                              <a:lnTo>
                                <a:pt x="91" y="1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-4.5pt;margin-top:864.7pt;width:851.4pt;height:269.7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5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" path="m91,1806l17028,,17005,5394,,5234,91,1806xe" stroked="f">
                <v:path arrowok="t" o:connecttype="custom" o:connectlocs="57785,1146810;10812780,0;10798175,3425190;0,3323590;57785,1146810" o:connectangles="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AB39DDB" wp14:editId="47BBA437">
                <wp:simplePos x="0" y="0"/>
                <wp:positionH relativeFrom="column">
                  <wp:posOffset>-29210</wp:posOffset>
                </wp:positionH>
                <wp:positionV relativeFrom="paragraph">
                  <wp:posOffset>-882650</wp:posOffset>
                </wp:positionV>
                <wp:extent cx="10812780" cy="3035935"/>
                <wp:effectExtent l="0" t="0" r="11430" b="14605"/>
                <wp:wrapNone/>
                <wp:docPr id="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035935"/>
                        </a:xfrm>
                        <a:custGeom>
                          <a:avLst/>
                          <a:gdLst>
                            <a:gd name="T0" fmla="*/ 46 w 17028"/>
                            <a:gd name="T1" fmla="*/ 0 h 4781"/>
                            <a:gd name="T2" fmla="*/ 17006 w 17028"/>
                            <a:gd name="T3" fmla="*/ 4 h 4781"/>
                            <a:gd name="T4" fmla="*/ 17028 w 17028"/>
                            <a:gd name="T5" fmla="*/ 2998 h 4781"/>
                            <a:gd name="T6" fmla="*/ 46 w 17028"/>
                            <a:gd name="T7" fmla="*/ 4781 h 4781"/>
                            <a:gd name="T8" fmla="*/ 0 w 17028"/>
                            <a:gd name="T9" fmla="*/ 73 h 4781"/>
                            <a:gd name="T10" fmla="*/ 46 w 17028"/>
                            <a:gd name="T11" fmla="*/ 0 h 4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28" h="4781">
                              <a:moveTo>
                                <a:pt x="46" y="0"/>
                              </a:moveTo>
                              <a:lnTo>
                                <a:pt x="17006" y="4"/>
                              </a:lnTo>
                              <a:lnTo>
                                <a:pt x="17028" y="2998"/>
                              </a:lnTo>
                              <a:lnTo>
                                <a:pt x="46" y="4781"/>
                              </a:lnTo>
                              <a:lnTo>
                                <a:pt x="0" y="7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-2.25pt;margin-top:-69.45pt;width:851.4pt;height:239.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4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" path="m46,0l17006,4,17028,2998,46,4781,,73,46,0xe" stroked="f">
                <v:path arrowok="t" o:connecttype="custom" o:connectlocs="29210,0;10798810,2540;10812780,1903730;29210,3035935;0,46355;29210,0" o:connectangles="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79AAA" wp14:editId="47152694">
                <wp:simplePos x="0" y="0"/>
                <wp:positionH relativeFrom="column">
                  <wp:posOffset>0</wp:posOffset>
                </wp:positionH>
                <wp:positionV relativeFrom="paragraph">
                  <wp:posOffset>589915</wp:posOffset>
                </wp:positionV>
                <wp:extent cx="10720070" cy="1797050"/>
                <wp:effectExtent l="0" t="0" r="0" b="6350"/>
                <wp:wrapNone/>
                <wp:docPr id="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33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0;margin-top:46.45pt;width:844.1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" path="m0,2263l16866,50,16882,234,16866,,16843,1183,,2830,,2263xe" fillcolor="#d22333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75C5CC" wp14:editId="6E31E844">
                <wp:simplePos x="0" y="0"/>
                <wp:positionH relativeFrom="column">
                  <wp:posOffset>0</wp:posOffset>
                </wp:positionH>
                <wp:positionV relativeFrom="paragraph">
                  <wp:posOffset>10524490</wp:posOffset>
                </wp:positionV>
                <wp:extent cx="10720070" cy="1797050"/>
                <wp:effectExtent l="0" t="0" r="0" b="6350"/>
                <wp:wrapNone/>
                <wp:docPr id="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33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0;margin-top:828.7pt;width:844.1pt;height:14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" path="m0,2263l16866,50,16882,234,16866,,16843,1183,,2830,,2263xe" fillcolor="#d22333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A86BA6" wp14:editId="573664FE">
                <wp:simplePos x="0" y="0"/>
                <wp:positionH relativeFrom="column">
                  <wp:posOffset>6447155</wp:posOffset>
                </wp:positionH>
                <wp:positionV relativeFrom="paragraph">
                  <wp:posOffset>13258165</wp:posOffset>
                </wp:positionV>
                <wp:extent cx="3697605" cy="544195"/>
                <wp:effectExtent l="0" t="3175" r="254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E013" w14:textId="77777777" w:rsidR="00125A46" w:rsidRPr="001344FE" w:rsidRDefault="00125A46" w:rsidP="007526DA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</w:pPr>
                            <w:r w:rsidRPr="001344FE"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  <w:t>CLUB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07.65pt;margin-top:1043.95pt;width:291.15pt;height:4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" filled="f" stroked="f">
                <v:textbox>
                  <w:txbxContent>
                    <w:p w:rsidR="00125A46" w:rsidRPr="001344FE" w:rsidRDefault="00125A46" w:rsidP="007526DA">
                      <w:pPr>
                        <w:spacing w:after="0" w:line="240" w:lineRule="auto"/>
                        <w:ind w:left="0" w:right="0"/>
                        <w:jc w:val="center"/>
                        <w:rPr>
                          <w:rFonts w:ascii="Uni Sans Bold" w:hAnsi="Uni Sans Bold"/>
                          <w:color w:val="FFFFFF"/>
                          <w:sz w:val="48"/>
                        </w:rPr>
                      </w:pPr>
                      <w:r w:rsidRPr="001344FE">
                        <w:rPr>
                          <w:rFonts w:ascii="Uni Sans Bold" w:hAnsi="Uni Sans Bold"/>
                          <w:color w:val="FFFFFF"/>
                          <w:sz w:val="48"/>
                        </w:rPr>
                        <w:t>CLUB 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3C30" w:rsidRPr="00CC0FD7" w:rsidSect="00614CEE">
      <w:headerReference w:type="default" r:id="rId12"/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F0160" w14:textId="77777777" w:rsidR="00125A46" w:rsidRDefault="00125A46" w:rsidP="009F4DEA">
      <w:pPr>
        <w:spacing w:after="0" w:line="240" w:lineRule="auto"/>
      </w:pPr>
      <w:r>
        <w:separator/>
      </w:r>
    </w:p>
  </w:endnote>
  <w:endnote w:type="continuationSeparator" w:id="0">
    <w:p w14:paraId="4794C5B4" w14:textId="77777777" w:rsidR="00125A46" w:rsidRDefault="00125A46" w:rsidP="009F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00500000000000000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 Sans Bold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Uni Sans Regular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D4C1F" w14:textId="77777777" w:rsidR="00125A46" w:rsidRDefault="00125A46" w:rsidP="009F4DEA">
      <w:pPr>
        <w:spacing w:after="0" w:line="240" w:lineRule="auto"/>
      </w:pPr>
      <w:r>
        <w:separator/>
      </w:r>
    </w:p>
  </w:footnote>
  <w:footnote w:type="continuationSeparator" w:id="0">
    <w:p w14:paraId="2FE81433" w14:textId="77777777" w:rsidR="00125A46" w:rsidRDefault="00125A46" w:rsidP="009F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8900" w14:textId="77777777" w:rsidR="00125A46" w:rsidRDefault="00125A46" w:rsidP="001344FE">
    <w:pPr>
      <w:pStyle w:val="Header"/>
      <w:tabs>
        <w:tab w:val="clear" w:pos="4513"/>
        <w:tab w:val="clear" w:pos="9026"/>
        <w:tab w:val="left" w:pos="14808"/>
      </w:tabs>
      <w:ind w:left="0"/>
    </w:pPr>
    <w:r>
      <w:tab/>
    </w:r>
  </w:p>
  <w:p w14:paraId="2C92C042" w14:textId="77777777" w:rsidR="00125A46" w:rsidRDefault="00125A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removePersonalInformation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50" style="mso-position-horizontal:center" fill="f" fillcolor="white" stroke="f">
      <v:fill color="white" on="f"/>
      <v:stroke on="f"/>
      <o:colormru v:ext="edit" colors="#d21e0a,#d22333,#39b5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FE"/>
    <w:rsid w:val="0003552B"/>
    <w:rsid w:val="00086E5A"/>
    <w:rsid w:val="000C0CBD"/>
    <w:rsid w:val="000D5C98"/>
    <w:rsid w:val="00120C96"/>
    <w:rsid w:val="00125A46"/>
    <w:rsid w:val="001344FE"/>
    <w:rsid w:val="001E4438"/>
    <w:rsid w:val="00270195"/>
    <w:rsid w:val="002D1102"/>
    <w:rsid w:val="003647D7"/>
    <w:rsid w:val="003A4058"/>
    <w:rsid w:val="003B40D7"/>
    <w:rsid w:val="00462345"/>
    <w:rsid w:val="00483F83"/>
    <w:rsid w:val="004B266B"/>
    <w:rsid w:val="00503748"/>
    <w:rsid w:val="00555DD5"/>
    <w:rsid w:val="00567FF9"/>
    <w:rsid w:val="005B27FA"/>
    <w:rsid w:val="005F1ACB"/>
    <w:rsid w:val="00601E59"/>
    <w:rsid w:val="00614CEE"/>
    <w:rsid w:val="006400F5"/>
    <w:rsid w:val="006654A0"/>
    <w:rsid w:val="006E1EE9"/>
    <w:rsid w:val="006E5890"/>
    <w:rsid w:val="0074105B"/>
    <w:rsid w:val="007526DA"/>
    <w:rsid w:val="00760293"/>
    <w:rsid w:val="0078486B"/>
    <w:rsid w:val="00797082"/>
    <w:rsid w:val="007E666C"/>
    <w:rsid w:val="008313E2"/>
    <w:rsid w:val="00885A0E"/>
    <w:rsid w:val="00894774"/>
    <w:rsid w:val="008E1E16"/>
    <w:rsid w:val="00911556"/>
    <w:rsid w:val="009609F0"/>
    <w:rsid w:val="009F4DEA"/>
    <w:rsid w:val="00A060E0"/>
    <w:rsid w:val="00A26844"/>
    <w:rsid w:val="00A4655B"/>
    <w:rsid w:val="00A52650"/>
    <w:rsid w:val="00A93B5C"/>
    <w:rsid w:val="00B7492D"/>
    <w:rsid w:val="00BF27E9"/>
    <w:rsid w:val="00C579D2"/>
    <w:rsid w:val="00CB5765"/>
    <w:rsid w:val="00CC0FD7"/>
    <w:rsid w:val="00CC630E"/>
    <w:rsid w:val="00D17B9F"/>
    <w:rsid w:val="00D33C30"/>
    <w:rsid w:val="00D414E7"/>
    <w:rsid w:val="00D6571B"/>
    <w:rsid w:val="00DB621B"/>
    <w:rsid w:val="00E47714"/>
    <w:rsid w:val="00E654C7"/>
    <w:rsid w:val="00EB6D1A"/>
    <w:rsid w:val="00EC1128"/>
    <w:rsid w:val="00F27094"/>
    <w:rsid w:val="00F42025"/>
    <w:rsid w:val="00F81C4E"/>
    <w:rsid w:val="00FB3993"/>
    <w:rsid w:val="00FB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:center" fill="f" fillcolor="white" stroke="f">
      <v:fill color="white" on="f"/>
      <v:stroke on="f"/>
      <o:colormru v:ext="edit" colors="#d21e0a,#d22333,#39b54a"/>
    </o:shapedefaults>
    <o:shapelayout v:ext="edit">
      <o:idmap v:ext="edit" data="1"/>
    </o:shapelayout>
  </w:shapeDefaults>
  <w:decimalSymbol w:val="."/>
  <w:listSeparator w:val=","/>
  <w14:docId w14:val="5E436B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Wks_6:Users:w6:Documents:Wks6_CURRENT%20Work%20in%20Progress:0227216_Squash%20NZ_Try%20It%20Play%20It%20Love%20It%20shells:SQUASH%20Campaign_TRY%20IT_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66544-BD04-BD48-B99F-D18DAE54E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SQUASH Campaign_TRY IT_Poster.dotx</Template>
  <TotalTime>2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cp:lastPrinted>2016-04-10T08:28:00Z</cp:lastPrinted>
  <dcterms:created xsi:type="dcterms:W3CDTF">2016-04-11T01:35:00Z</dcterms:created>
  <dcterms:modified xsi:type="dcterms:W3CDTF">2016-04-11T02:03:00Z</dcterms:modified>
</cp:coreProperties>
</file>